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DB0" w:rsidRPr="00F92161" w:rsidRDefault="001A4DB0" w:rsidP="00D74324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92161">
        <w:rPr>
          <w:rFonts w:ascii="Times New Roman" w:hAnsi="Times New Roman" w:cs="Times New Roman"/>
          <w:b/>
          <w:bCs/>
          <w:sz w:val="24"/>
          <w:szCs w:val="24"/>
        </w:rPr>
        <w:t>«Утверждаю»</w:t>
      </w:r>
    </w:p>
    <w:p w:rsidR="001A4DB0" w:rsidRPr="00F92161" w:rsidRDefault="001A4DB0" w:rsidP="00D7432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2161">
        <w:rPr>
          <w:rFonts w:ascii="Times New Roman" w:hAnsi="Times New Roman" w:cs="Times New Roman"/>
          <w:sz w:val="24"/>
          <w:szCs w:val="24"/>
        </w:rPr>
        <w:t>Директор МБОУ «П-Урустамакская СОШ »</w:t>
      </w:r>
    </w:p>
    <w:p w:rsidR="001A4DB0" w:rsidRPr="00F92161" w:rsidRDefault="001A4DB0" w:rsidP="00D7432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Pr="00F9216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92161">
        <w:rPr>
          <w:rFonts w:ascii="Times New Roman" w:hAnsi="Times New Roman" w:cs="Times New Roman"/>
          <w:sz w:val="24"/>
          <w:szCs w:val="24"/>
        </w:rPr>
        <w:t>Ф. И. Чернов</w:t>
      </w:r>
    </w:p>
    <w:p w:rsidR="001A4DB0" w:rsidRPr="00F92161" w:rsidRDefault="001A4DB0" w:rsidP="00CB7646">
      <w:pPr>
        <w:shd w:val="clear" w:color="auto" w:fill="FFFFFF"/>
        <w:spacing w:before="391" w:after="235" w:line="240" w:lineRule="auto"/>
        <w:jc w:val="center"/>
        <w:textAlignment w:val="baseline"/>
        <w:outlineLvl w:val="1"/>
        <w:rPr>
          <w:rFonts w:ascii="Arial" w:hAnsi="Arial" w:cs="Arial"/>
          <w:spacing w:val="2"/>
          <w:lang w:eastAsia="ru-RU"/>
        </w:rPr>
      </w:pPr>
      <w:r w:rsidRPr="00F92161">
        <w:rPr>
          <w:rFonts w:ascii="Times New Roman" w:hAnsi="Times New Roman" w:cs="Times New Roman"/>
          <w:b/>
          <w:bCs/>
          <w:spacing w:val="2"/>
          <w:sz w:val="28"/>
          <w:szCs w:val="28"/>
          <w:lang w:eastAsia="ru-RU"/>
        </w:rPr>
        <w:t>План мероприятий по поэтапному внедрению Всероссийского физкультурно-спортивного комплекса "Готов к труду и обороне" (ГТО) в МБОУ «П-Урустамакская СОШ»</w:t>
      </w:r>
    </w:p>
    <w:tbl>
      <w:tblPr>
        <w:tblW w:w="990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709"/>
        <w:gridCol w:w="506"/>
        <w:gridCol w:w="3038"/>
        <w:gridCol w:w="209"/>
        <w:gridCol w:w="1844"/>
        <w:gridCol w:w="1852"/>
        <w:gridCol w:w="206"/>
        <w:gridCol w:w="1536"/>
      </w:tblGrid>
      <w:tr w:rsidR="001A4DB0" w:rsidRPr="00F265E7">
        <w:trPr>
          <w:trHeight w:val="15"/>
        </w:trPr>
        <w:tc>
          <w:tcPr>
            <w:tcW w:w="1215" w:type="dxa"/>
            <w:gridSpan w:val="2"/>
          </w:tcPr>
          <w:p w:rsidR="001A4DB0" w:rsidRPr="00F92161" w:rsidRDefault="001A4DB0" w:rsidP="001965E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247" w:type="dxa"/>
            <w:gridSpan w:val="2"/>
          </w:tcPr>
          <w:p w:rsidR="001A4DB0" w:rsidRPr="00F92161" w:rsidRDefault="001A4DB0" w:rsidP="001965E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44" w:type="dxa"/>
          </w:tcPr>
          <w:p w:rsidR="001A4DB0" w:rsidRPr="00F92161" w:rsidRDefault="001A4DB0" w:rsidP="001965E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52" w:type="dxa"/>
          </w:tcPr>
          <w:p w:rsidR="001A4DB0" w:rsidRPr="00F92161" w:rsidRDefault="001A4DB0" w:rsidP="001965E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42" w:type="dxa"/>
            <w:gridSpan w:val="2"/>
          </w:tcPr>
          <w:p w:rsidR="001A4DB0" w:rsidRPr="00F92161" w:rsidRDefault="001A4DB0" w:rsidP="001965E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1A4DB0" w:rsidRPr="00F265E7"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N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п/п </w:t>
            </w:r>
          </w:p>
        </w:tc>
        <w:tc>
          <w:tcPr>
            <w:tcW w:w="3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Мероприятия 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Вид документа 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Исполнители </w:t>
            </w: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Срок выполнения</w:t>
            </w:r>
          </w:p>
        </w:tc>
      </w:tr>
      <w:tr w:rsidR="001A4DB0" w:rsidRPr="00F265E7"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1A4DB0" w:rsidRPr="00F265E7">
        <w:tc>
          <w:tcPr>
            <w:tcW w:w="99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A326A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b/>
                <w:bCs/>
                <w:lang w:eastAsia="ru-RU"/>
              </w:rPr>
              <w:t>1. Организационно-экспериментальный этап по внедрению Всероссийского физкультурно-спортивного комплекса "Готов к труду и обороне" (ГТО) среди обучающихся</w:t>
            </w:r>
            <w:r w:rsidRPr="00F92161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МБОУ «П-Урустамакская СОШ»</w:t>
            </w:r>
            <w:r w:rsidRPr="00F92161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(2014 год -  2015 год)</w:t>
            </w:r>
          </w:p>
        </w:tc>
      </w:tr>
      <w:tr w:rsidR="001A4DB0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F92161">
            <w:pPr>
              <w:shd w:val="clear" w:color="auto" w:fill="FFFFFF"/>
              <w:spacing w:before="391" w:after="235" w:line="240" w:lineRule="auto"/>
              <w:jc w:val="both"/>
              <w:textAlignment w:val="baseline"/>
              <w:outlineLvl w:val="1"/>
              <w:rPr>
                <w:rFonts w:ascii="Arial" w:hAnsi="Arial" w:cs="Arial"/>
                <w:spacing w:val="2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 xml:space="preserve">Разработка 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и утверждение плана </w:t>
            </w:r>
            <w:r w:rsidRPr="00F92161">
              <w:rPr>
                <w:rFonts w:ascii="Times New Roman" w:hAnsi="Times New Roman" w:cs="Times New Roman"/>
                <w:spacing w:val="2"/>
                <w:lang w:eastAsia="ru-RU"/>
              </w:rPr>
              <w:t>мероприятий по поэтапному внедрению Всероссийского физкультурно-спортивного комплекса "Готов к труду и обороне" (ГТО) в МБОУ «П-Урустамакская СОШ»</w:t>
            </w:r>
            <w:r>
              <w:rPr>
                <w:rFonts w:ascii="Times New Roman" w:hAnsi="Times New Roman" w:cs="Times New Roman"/>
                <w:spacing w:val="2"/>
                <w:lang w:eastAsia="ru-RU"/>
              </w:rPr>
              <w:t>.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Правовые акты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B20A8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До 01.11.2014</w:t>
            </w:r>
          </w:p>
        </w:tc>
      </w:tr>
      <w:tr w:rsidR="001A4DB0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1.2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B20A8A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 xml:space="preserve">Организация проведения тестирования для обучающихся </w:t>
            </w:r>
            <w:r w:rsidRPr="00F92161">
              <w:rPr>
                <w:rFonts w:ascii="Times New Roman" w:hAnsi="Times New Roman" w:cs="Times New Roman"/>
                <w:spacing w:val="2"/>
                <w:sz w:val="24"/>
                <w:szCs w:val="24"/>
                <w:lang w:eastAsia="ru-RU"/>
              </w:rPr>
              <w:t>МБОУ «П-Урустамакская СОШ»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Правовые акты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B20A8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Рабочая группа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До 01.12.2014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</w:r>
          </w:p>
        </w:tc>
      </w:tr>
      <w:tr w:rsidR="001A4DB0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A26243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 xml:space="preserve">Организация и проведение семинарадля классных руководителей и </w:t>
            </w:r>
            <w:r w:rsidRPr="00F92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Рабочей группы в  МБОУ «П-Урустамакская СОШ»,</w:t>
            </w:r>
            <w:r w:rsidRPr="00F92161">
              <w:rPr>
                <w:rFonts w:ascii="Times New Roman" w:hAnsi="Times New Roman" w:cs="Times New Roman"/>
                <w:lang w:eastAsia="ru-RU"/>
              </w:rPr>
              <w:t>по введению ВФСК ГТО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План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A26243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До 01.12.2014, далее   ежегодно</w:t>
            </w:r>
          </w:p>
        </w:tc>
      </w:tr>
      <w:tr w:rsidR="001A4DB0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1.4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Разработка и утверждение порядка организации медицинского сопровождения выполнения нормативов ВФСК ГТО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Правовые акты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</w:p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До 01.12.2014</w:t>
            </w:r>
          </w:p>
        </w:tc>
      </w:tr>
      <w:tr w:rsidR="001A4DB0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1.5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56B3B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Организация  и ремонт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92161">
              <w:rPr>
                <w:rFonts w:ascii="Times New Roman" w:hAnsi="Times New Roman" w:cs="Times New Roman"/>
                <w:lang w:eastAsia="ru-RU"/>
              </w:rPr>
              <w:t>спортивного зала, оборудования, инвентаря, спортивной площадки.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Правовые акты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93409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</w:p>
          <w:p w:rsidR="001A4DB0" w:rsidRPr="00F92161" w:rsidRDefault="001A4DB0" w:rsidP="0093409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До 01.12.2014 далее ежегодно</w:t>
            </w:r>
          </w:p>
        </w:tc>
      </w:tr>
      <w:tr w:rsidR="001A4DB0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1.6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93409A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Включение в перечень наиболее значимых спортивных мероприятий, проводимых в МБОУ «П-Урустамакская СОШ», соревнований по выполнению видов испытаний (тестов), нормативов и требований 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(включая выполнение спортивных разрядов) ВФСК ГТО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Календарный план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93409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Рабочая группа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До 25.12.2014, 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весь период</w:t>
            </w:r>
          </w:p>
        </w:tc>
      </w:tr>
      <w:tr w:rsidR="001A4DB0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1.7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60C1A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Подготовка и внесение в установленном порядке предложений  о выделении бюджетных ассигнований на 2015-2017 годы и на плановый период в целях дальнейшего направления их на финансовое обеспечение мероприятий, связанных с внедрением ВФСК ГТО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60C1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</w:p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Ежегодно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начиная с 2014 г.</w:t>
            </w:r>
          </w:p>
        </w:tc>
      </w:tr>
      <w:tr w:rsidR="001A4DB0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1.8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60C1A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 xml:space="preserve">Реализация плана мероприятий, направленных на организацию массовых пропагандистских акций по продвижению ВФСК ГТО в </w:t>
            </w:r>
            <w:r w:rsidRPr="00F92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«П-Урустамакская СОШ»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Правовые акты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Рабочая группа,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заинтересованные общественные организации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Ежегодно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начиная с 2014 г.</w:t>
            </w:r>
          </w:p>
        </w:tc>
      </w:tr>
      <w:tr w:rsidR="001A4DB0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1.9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60C1A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 xml:space="preserve">Организация и проведение испытаний ВФСК ГТО среди обучающихся </w:t>
            </w:r>
            <w:r w:rsidRPr="00F92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«П-Урустамакская СОШ»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Протоколы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Рабочая группа,</w:t>
            </w:r>
          </w:p>
          <w:p w:rsidR="001A4DB0" w:rsidRPr="00F92161" w:rsidRDefault="001A4DB0" w:rsidP="00160C1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</w:p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С 01.01.2015,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весь период</w:t>
            </w:r>
          </w:p>
        </w:tc>
      </w:tr>
      <w:tr w:rsidR="001A4DB0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60C1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1.10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Проведение мониторинга внедрения ВФСК ГТО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Протоколы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60C1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Рабочая группа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До 30 марта начиная с 2015 г.</w:t>
            </w:r>
          </w:p>
        </w:tc>
      </w:tr>
      <w:tr w:rsidR="001A4DB0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A25F1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1.11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60C1A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Изготовление и распространение информационно-пропагандистских материалов, направленных на привлечение всех категорий учащихся  к выполнению нормативов ВФСК ГТО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Информационно-пропагандистские материалы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Рабочая группа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Ежегодно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начиная с 2015 г.</w:t>
            </w:r>
          </w:p>
        </w:tc>
      </w:tr>
      <w:tr w:rsidR="001A4DB0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1.12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CF35A6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Проведение зимних и летних школьных фестивалей ВФСК ГТО среди обучающихся школы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Положение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CF35A6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Рабочая группа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администрация школы  заинтересованные общественные организации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Ежегодно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начиная с 2015 г.</w:t>
            </w:r>
          </w:p>
        </w:tc>
      </w:tr>
      <w:tr w:rsidR="001A4DB0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1.13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Внедрение и эксплуатация электронной базы данных ВФСК ГТО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Электронная база данных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CF35A6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Рабочая группа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До 25.12.2015,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весь период</w:t>
            </w:r>
          </w:p>
        </w:tc>
      </w:tr>
      <w:tr w:rsidR="001A4DB0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1.14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56B3B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Разработка и утверждение комплекса мер по доступности спортивных сооружений школы для подготовки и выполнения нормативов ВФСК ГТО обучающимся школы, организаций и работникам государственных и муниципальных учреждений.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План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Рабочая группа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администрация школы  заинтересованные общественные организации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До 01.02.2015</w:t>
            </w:r>
          </w:p>
        </w:tc>
      </w:tr>
      <w:tr w:rsidR="001A4DB0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A25F1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1.15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Организация награждения знаками отличия ВФСК ГТО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Правовые акты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Рабочая группа</w:t>
            </w:r>
            <w:r w:rsidRPr="00F92161">
              <w:rPr>
                <w:rFonts w:ascii="Times New Roman" w:hAnsi="Times New Roman" w:cs="Times New Roman"/>
                <w:lang w:eastAsia="ru-RU"/>
              </w:rPr>
              <w:br/>
              <w:t>администрация</w:t>
            </w:r>
            <w:r w:rsidRPr="00F92161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r w:rsidRPr="00F92161">
              <w:rPr>
                <w:rFonts w:ascii="Times New Roman" w:hAnsi="Times New Roman" w:cs="Times New Roman"/>
                <w:lang w:eastAsia="ru-RU"/>
              </w:rPr>
              <w:t>школы 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До 01.12.2015</w:t>
            </w:r>
          </w:p>
        </w:tc>
      </w:tr>
      <w:tr w:rsidR="001A4DB0" w:rsidRPr="00F265E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A326AC">
            <w:pPr>
              <w:spacing w:after="0" w:line="329" w:lineRule="atLeast"/>
              <w:ind w:left="-24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1.16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CF35A6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 xml:space="preserve">Подведение итогов, анализ результатов выполнения испытаний (тестов), нормативов и требований ВФСК ГТО среди обучающихся </w:t>
            </w:r>
          </w:p>
        </w:tc>
        <w:tc>
          <w:tcPr>
            <w:tcW w:w="20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Приказ</w:t>
            </w:r>
          </w:p>
        </w:tc>
        <w:tc>
          <w:tcPr>
            <w:tcW w:w="2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Рабочая группа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A4DB0" w:rsidRPr="00F92161" w:rsidRDefault="001A4DB0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F92161">
              <w:rPr>
                <w:rFonts w:ascii="Times New Roman" w:hAnsi="Times New Roman" w:cs="Times New Roman"/>
                <w:lang w:eastAsia="ru-RU"/>
              </w:rPr>
              <w:t>До 01.11.2015</w:t>
            </w:r>
          </w:p>
        </w:tc>
      </w:tr>
    </w:tbl>
    <w:p w:rsidR="001A4DB0" w:rsidRPr="00F92161" w:rsidRDefault="001A4DB0"/>
    <w:p w:rsidR="001A4DB0" w:rsidRPr="00F92161" w:rsidRDefault="001A4DB0"/>
    <w:p w:rsidR="001A4DB0" w:rsidRPr="00F92161" w:rsidRDefault="001A4DB0"/>
    <w:p w:rsidR="001A4DB0" w:rsidRPr="00F92161" w:rsidRDefault="001A4DB0"/>
    <w:p w:rsidR="001A4DB0" w:rsidRPr="00F92161" w:rsidRDefault="001A4DB0"/>
    <w:p w:rsidR="001A4DB0" w:rsidRPr="00F92161" w:rsidRDefault="001A4DB0"/>
    <w:p w:rsidR="001A4DB0" w:rsidRDefault="001A4DB0"/>
    <w:p w:rsidR="001A4DB0" w:rsidRDefault="001A4DB0"/>
    <w:p w:rsidR="001A4DB0" w:rsidRDefault="001A4DB0"/>
    <w:p w:rsidR="001A4DB0" w:rsidRDefault="001A4DB0"/>
    <w:p w:rsidR="001A4DB0" w:rsidRDefault="001A4DB0"/>
    <w:p w:rsidR="001A4DB0" w:rsidRDefault="001A4DB0"/>
    <w:p w:rsidR="001A4DB0" w:rsidRPr="00F92161" w:rsidRDefault="001A4DB0"/>
    <w:p w:rsidR="001A4DB0" w:rsidRPr="00F92161" w:rsidRDefault="001A4DB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A4DB0" w:rsidRPr="00F92161" w:rsidRDefault="001A4DB0" w:rsidP="0012041D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9216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Рабочая группа в  МБОУ «П-Урустамакская СОШ», по внедрению Всероссийского физкультурно-спортивного комплекса «Готов к труду и обороне» (ГТО) </w:t>
      </w:r>
    </w:p>
    <w:p w:rsidR="001A4DB0" w:rsidRPr="00F92161" w:rsidRDefault="001A4DB0" w:rsidP="0012041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92161">
        <w:rPr>
          <w:rFonts w:ascii="Times New Roman" w:hAnsi="Times New Roman" w:cs="Times New Roman"/>
          <w:sz w:val="24"/>
          <w:szCs w:val="24"/>
          <w:lang w:eastAsia="ru-RU"/>
        </w:rPr>
        <w:t>Бибарисова Н. А. – зам. директора по воспитательной работе.</w:t>
      </w:r>
    </w:p>
    <w:p w:rsidR="001A4DB0" w:rsidRPr="00F92161" w:rsidRDefault="001A4DB0" w:rsidP="0012041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92161">
        <w:rPr>
          <w:rFonts w:ascii="Times New Roman" w:hAnsi="Times New Roman" w:cs="Times New Roman"/>
          <w:sz w:val="24"/>
          <w:szCs w:val="24"/>
          <w:lang w:eastAsia="ru-RU"/>
        </w:rPr>
        <w:t>Алатырева Н. Б. – председатель профкома</w:t>
      </w:r>
    </w:p>
    <w:p w:rsidR="001A4DB0" w:rsidRPr="00F92161" w:rsidRDefault="001A4DB0" w:rsidP="0012041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92161">
        <w:rPr>
          <w:rFonts w:ascii="Times New Roman" w:hAnsi="Times New Roman" w:cs="Times New Roman"/>
          <w:sz w:val="24"/>
          <w:szCs w:val="24"/>
          <w:lang w:eastAsia="ru-RU"/>
        </w:rPr>
        <w:t>Абаева Л. И.- зам. директора по АХЧ</w:t>
      </w:r>
    </w:p>
    <w:p w:rsidR="001A4DB0" w:rsidRPr="00F92161" w:rsidRDefault="001A4DB0" w:rsidP="0012041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92161">
        <w:rPr>
          <w:rFonts w:ascii="Times New Roman" w:hAnsi="Times New Roman" w:cs="Times New Roman"/>
          <w:sz w:val="24"/>
          <w:szCs w:val="24"/>
          <w:lang w:eastAsia="ru-RU"/>
        </w:rPr>
        <w:t>Тараканов И. А.- учитель физической культуры</w:t>
      </w:r>
    </w:p>
    <w:p w:rsidR="001A4DB0" w:rsidRPr="00F92161" w:rsidRDefault="001A4DB0" w:rsidP="00F9216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92161">
        <w:rPr>
          <w:rFonts w:ascii="Times New Roman" w:hAnsi="Times New Roman" w:cs="Times New Roman"/>
          <w:sz w:val="24"/>
          <w:szCs w:val="24"/>
          <w:lang w:eastAsia="ru-RU"/>
        </w:rPr>
        <w:t>Сидоров Р. Д. – учитель ОБЖ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F92161">
        <w:rPr>
          <w:rFonts w:ascii="Times New Roman" w:hAnsi="Times New Roman" w:cs="Times New Roman"/>
          <w:sz w:val="24"/>
          <w:szCs w:val="24"/>
          <w:lang w:eastAsia="ru-RU"/>
        </w:rPr>
        <w:t>уполномоченный по охране труда</w:t>
      </w:r>
    </w:p>
    <w:p w:rsidR="001A4DB0" w:rsidRPr="00F92161" w:rsidRDefault="001A4DB0" w:rsidP="0012041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F92161">
        <w:rPr>
          <w:rFonts w:ascii="Times New Roman" w:hAnsi="Times New Roman" w:cs="Times New Roman"/>
          <w:sz w:val="24"/>
          <w:szCs w:val="24"/>
          <w:lang w:eastAsia="ru-RU"/>
        </w:rPr>
        <w:t>Нургалеева Р. Н. – фельдшер</w:t>
      </w:r>
    </w:p>
    <w:sectPr w:rsidR="001A4DB0" w:rsidRPr="00F92161" w:rsidSect="00FE7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65EC"/>
    <w:rsid w:val="000757D3"/>
    <w:rsid w:val="0012041D"/>
    <w:rsid w:val="00156B3B"/>
    <w:rsid w:val="00160C1A"/>
    <w:rsid w:val="001965EC"/>
    <w:rsid w:val="001A4DB0"/>
    <w:rsid w:val="001F54A4"/>
    <w:rsid w:val="00333F32"/>
    <w:rsid w:val="003B7EF0"/>
    <w:rsid w:val="00455F25"/>
    <w:rsid w:val="004C7E59"/>
    <w:rsid w:val="0075257C"/>
    <w:rsid w:val="007C03CB"/>
    <w:rsid w:val="0093409A"/>
    <w:rsid w:val="009470CC"/>
    <w:rsid w:val="009B53CE"/>
    <w:rsid w:val="00A1774E"/>
    <w:rsid w:val="00A25F1C"/>
    <w:rsid w:val="00A26243"/>
    <w:rsid w:val="00A326AC"/>
    <w:rsid w:val="00AA1B52"/>
    <w:rsid w:val="00B20A8A"/>
    <w:rsid w:val="00B25424"/>
    <w:rsid w:val="00B47FE0"/>
    <w:rsid w:val="00CB7646"/>
    <w:rsid w:val="00CC3469"/>
    <w:rsid w:val="00CF35A6"/>
    <w:rsid w:val="00D74324"/>
    <w:rsid w:val="00E45802"/>
    <w:rsid w:val="00E51512"/>
    <w:rsid w:val="00EF367B"/>
    <w:rsid w:val="00F265E7"/>
    <w:rsid w:val="00F92161"/>
    <w:rsid w:val="00F9472D"/>
    <w:rsid w:val="00FE7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6D5"/>
    <w:pPr>
      <w:spacing w:after="200" w:line="276" w:lineRule="auto"/>
    </w:pPr>
    <w:rPr>
      <w:rFonts w:cs="Calibri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1965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965EC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Normal"/>
    <w:uiPriority w:val="99"/>
    <w:rsid w:val="00196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1965EC"/>
  </w:style>
  <w:style w:type="character" w:styleId="Hyperlink">
    <w:name w:val="Hyperlink"/>
    <w:basedOn w:val="DefaultParagraphFont"/>
    <w:uiPriority w:val="99"/>
    <w:semiHidden/>
    <w:rsid w:val="001965E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92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21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13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3405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4</Pages>
  <Words>611</Words>
  <Characters>3484</Characters>
  <Application>Microsoft Office Outlook</Application>
  <DocSecurity>0</DocSecurity>
  <Lines>0</Lines>
  <Paragraphs>0</Paragraphs>
  <ScaleCrop>false</ScaleCrop>
  <Company>ШКОЛА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Airat</dc:creator>
  <cp:keywords/>
  <dc:description/>
  <cp:lastModifiedBy>ШКОЛА</cp:lastModifiedBy>
  <cp:revision>4</cp:revision>
  <cp:lastPrinted>2015-01-12T09:16:00Z</cp:lastPrinted>
  <dcterms:created xsi:type="dcterms:W3CDTF">2015-01-12T09:45:00Z</dcterms:created>
  <dcterms:modified xsi:type="dcterms:W3CDTF">2015-01-17T08:46:00Z</dcterms:modified>
</cp:coreProperties>
</file>